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Times New Roman" w:hAnsi="Times New Roman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简体" w:cs="Times New Roman"/>
          <w:color w:val="000000"/>
          <w:sz w:val="44"/>
          <w:szCs w:val="44"/>
          <w:lang w:eastAsia="zh-CN"/>
        </w:rPr>
        <w:t>铜官</w:t>
      </w: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区纪委监委系统公开比选人员报名表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</w:p>
    <w:tbl>
      <w:tblPr>
        <w:tblStyle w:val="4"/>
        <w:tblW w:w="88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994"/>
        <w:gridCol w:w="116"/>
        <w:gridCol w:w="1021"/>
        <w:gridCol w:w="352"/>
        <w:gridCol w:w="1048"/>
        <w:gridCol w:w="1375"/>
        <w:gridCol w:w="1225"/>
        <w:gridCol w:w="195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3" w:hRule="atLeast"/>
          <w:jc w:val="center"/>
        </w:trPr>
        <w:tc>
          <w:tcPr>
            <w:tcW w:w="810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姓名</w:t>
            </w:r>
          </w:p>
        </w:tc>
        <w:tc>
          <w:tcPr>
            <w:tcW w:w="1110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3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性别</w:t>
            </w:r>
          </w:p>
        </w:tc>
        <w:tc>
          <w:tcPr>
            <w:tcW w:w="1048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出生年月</w:t>
            </w:r>
          </w:p>
        </w:tc>
        <w:tc>
          <w:tcPr>
            <w:tcW w:w="1225" w:type="dxa"/>
            <w:tcBorders>
              <w:top w:val="single" w:color="auto" w:sz="12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956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0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民族</w:t>
            </w:r>
          </w:p>
        </w:tc>
        <w:tc>
          <w:tcPr>
            <w:tcW w:w="11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籍贯</w:t>
            </w:r>
          </w:p>
        </w:tc>
        <w:tc>
          <w:tcPr>
            <w:tcW w:w="10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出生地</w:t>
            </w:r>
          </w:p>
        </w:tc>
        <w:tc>
          <w:tcPr>
            <w:tcW w:w="1225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956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2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入党时间</w:t>
            </w:r>
          </w:p>
        </w:tc>
        <w:tc>
          <w:tcPr>
            <w:tcW w:w="11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参加工作时间</w:t>
            </w:r>
          </w:p>
        </w:tc>
        <w:tc>
          <w:tcPr>
            <w:tcW w:w="10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健康状况</w:t>
            </w:r>
          </w:p>
        </w:tc>
        <w:tc>
          <w:tcPr>
            <w:tcW w:w="1225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956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联系方式</w:t>
            </w:r>
          </w:p>
        </w:tc>
        <w:tc>
          <w:tcPr>
            <w:tcW w:w="248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0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身份证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号码</w:t>
            </w:r>
          </w:p>
        </w:tc>
        <w:tc>
          <w:tcPr>
            <w:tcW w:w="4556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学历学位</w:t>
            </w:r>
          </w:p>
        </w:tc>
        <w:tc>
          <w:tcPr>
            <w:tcW w:w="248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学历及学位</w:t>
            </w:r>
          </w:p>
        </w:tc>
        <w:tc>
          <w:tcPr>
            <w:tcW w:w="5604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8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在职学历及学位</w:t>
            </w:r>
          </w:p>
        </w:tc>
        <w:tc>
          <w:tcPr>
            <w:tcW w:w="5604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6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现工作单位及职务</w:t>
            </w:r>
          </w:p>
        </w:tc>
        <w:tc>
          <w:tcPr>
            <w:tcW w:w="8087" w:type="dxa"/>
            <w:gridSpan w:val="8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4" w:hRule="atLeast"/>
          <w:jc w:val="center"/>
        </w:trPr>
        <w:tc>
          <w:tcPr>
            <w:tcW w:w="810" w:type="dxa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简历</w:t>
            </w:r>
          </w:p>
        </w:tc>
        <w:tc>
          <w:tcPr>
            <w:tcW w:w="8087" w:type="dxa"/>
            <w:gridSpan w:val="8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9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奖惩情况</w:t>
            </w:r>
          </w:p>
        </w:tc>
        <w:tc>
          <w:tcPr>
            <w:tcW w:w="8087" w:type="dxa"/>
            <w:gridSpan w:val="8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5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文字工作成果</w:t>
            </w:r>
          </w:p>
        </w:tc>
        <w:tc>
          <w:tcPr>
            <w:tcW w:w="8087" w:type="dxa"/>
            <w:gridSpan w:val="8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0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年度考核结果</w:t>
            </w:r>
          </w:p>
        </w:tc>
        <w:tc>
          <w:tcPr>
            <w:tcW w:w="8087" w:type="dxa"/>
            <w:gridSpan w:val="8"/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家庭主要成员及主要社会关系</w:t>
            </w:r>
          </w:p>
        </w:tc>
        <w:tc>
          <w:tcPr>
            <w:tcW w:w="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称谓</w:t>
            </w:r>
          </w:p>
        </w:tc>
        <w:tc>
          <w:tcPr>
            <w:tcW w:w="113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姓名</w:t>
            </w:r>
          </w:p>
        </w:tc>
        <w:tc>
          <w:tcPr>
            <w:tcW w:w="14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出生年月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政治面貌</w:t>
            </w:r>
          </w:p>
        </w:tc>
        <w:tc>
          <w:tcPr>
            <w:tcW w:w="3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13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4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3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13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4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3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13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4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3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13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4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3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13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4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3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13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4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  <w:tc>
          <w:tcPr>
            <w:tcW w:w="3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60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单位意见</w:t>
            </w:r>
          </w:p>
        </w:tc>
        <w:tc>
          <w:tcPr>
            <w:tcW w:w="808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 xml:space="preserve">                                     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 xml:space="preserve">（盖章）      </w:t>
            </w:r>
          </w:p>
          <w:p>
            <w:pPr>
              <w:spacing w:line="440" w:lineRule="exact"/>
              <w:ind w:firstLine="4560" w:firstLineChars="1900"/>
              <w:jc w:val="left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  月  日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 xml:space="preserve"> 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25" w:hRule="atLeast"/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所在单位纪检监察机构意见</w:t>
            </w:r>
          </w:p>
        </w:tc>
        <w:tc>
          <w:tcPr>
            <w:tcW w:w="808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主要负责人签字：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 xml:space="preserve">                                     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 xml:space="preserve">（盖章）      </w:t>
            </w:r>
          </w:p>
          <w:p>
            <w:pPr>
              <w:spacing w:line="440" w:lineRule="exact"/>
              <w:ind w:firstLine="4560" w:firstLineChars="1900"/>
              <w:jc w:val="left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  月  日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 xml:space="preserve">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9" w:hRule="atLeast"/>
          <w:jc w:val="center"/>
        </w:trPr>
        <w:tc>
          <w:tcPr>
            <w:tcW w:w="810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资格审查意见</w:t>
            </w:r>
          </w:p>
        </w:tc>
        <w:tc>
          <w:tcPr>
            <w:tcW w:w="8087" w:type="dxa"/>
            <w:gridSpan w:val="8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 xml:space="preserve">                                     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 xml:space="preserve">（盖章）      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 xml:space="preserve">                                       年  月  日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 xml:space="preserve"> </w:t>
            </w:r>
          </w:p>
        </w:tc>
      </w:tr>
    </w:tbl>
    <w:p>
      <w:pPr>
        <w:widowControl/>
        <w:spacing w:line="240" w:lineRule="auto"/>
        <w:jc w:val="left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</w:p>
    <w:sectPr>
      <w:footerReference r:id="rId3" w:type="default"/>
      <w:pgSz w:w="11906" w:h="16838"/>
      <w:pgMar w:top="1701" w:right="1531" w:bottom="1701" w:left="1531" w:header="851" w:footer="124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89206E-9B9C-4DF7-9409-3BC41C3CEC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2049AE-39F5-41BC-BAED-53010E1B17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509CA96-BCE3-4696-B0CF-D1659FE3AC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FC22BA5-226F-442F-93DA-F293F85365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F53258B-CDF8-48EF-A98A-F5B0E99FFD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541017B-06EA-49A6-A3A9-1192FE067AE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61C0252-02CE-4144-B2C2-6BF32C47A2D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CF502D9-CA26-4433-8EDB-9EFA79D6A8E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  <w:rFonts w:ascii="宋体"/>
        <w:sz w:val="28"/>
        <w:szCs w:val="28"/>
      </w:rPr>
    </w:pPr>
    <w:r>
      <w:rPr>
        <w:rStyle w:val="6"/>
        <w:rFonts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13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ascii="宋体" w:hAnsi="宋体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4Njg1ODJmMTM5YTg1ZTBmNzc2ZTVjODU5ZjIyMDgifQ=="/>
  </w:docVars>
  <w:rsids>
    <w:rsidRoot w:val="5D2F09BC"/>
    <w:rsid w:val="000632B3"/>
    <w:rsid w:val="000F2E6E"/>
    <w:rsid w:val="002A43C0"/>
    <w:rsid w:val="002B2865"/>
    <w:rsid w:val="003532FE"/>
    <w:rsid w:val="00444B83"/>
    <w:rsid w:val="005E3316"/>
    <w:rsid w:val="00840EEA"/>
    <w:rsid w:val="00954C80"/>
    <w:rsid w:val="00C14B91"/>
    <w:rsid w:val="00FC1A20"/>
    <w:rsid w:val="022A4754"/>
    <w:rsid w:val="038C592B"/>
    <w:rsid w:val="03934F7A"/>
    <w:rsid w:val="043B10FF"/>
    <w:rsid w:val="04421DD3"/>
    <w:rsid w:val="06222576"/>
    <w:rsid w:val="0797489E"/>
    <w:rsid w:val="081B727D"/>
    <w:rsid w:val="088210AA"/>
    <w:rsid w:val="08C01BD2"/>
    <w:rsid w:val="0A6D017A"/>
    <w:rsid w:val="0AFB5144"/>
    <w:rsid w:val="0B200733"/>
    <w:rsid w:val="0B666A61"/>
    <w:rsid w:val="0B977E74"/>
    <w:rsid w:val="0D1B68E5"/>
    <w:rsid w:val="0DA47D15"/>
    <w:rsid w:val="0F7D081D"/>
    <w:rsid w:val="119F4A7B"/>
    <w:rsid w:val="12531248"/>
    <w:rsid w:val="12FB03D7"/>
    <w:rsid w:val="132A0CBC"/>
    <w:rsid w:val="13FF3EF7"/>
    <w:rsid w:val="151D2886"/>
    <w:rsid w:val="15A703A2"/>
    <w:rsid w:val="15F66C34"/>
    <w:rsid w:val="15FF1F8C"/>
    <w:rsid w:val="178C3CF3"/>
    <w:rsid w:val="18661881"/>
    <w:rsid w:val="191775ED"/>
    <w:rsid w:val="19EA6AAF"/>
    <w:rsid w:val="1A6030E8"/>
    <w:rsid w:val="1A9058A9"/>
    <w:rsid w:val="1ACC4407"/>
    <w:rsid w:val="1B043BA1"/>
    <w:rsid w:val="1B102545"/>
    <w:rsid w:val="1B7346EE"/>
    <w:rsid w:val="1C0C71B1"/>
    <w:rsid w:val="1D0B1216"/>
    <w:rsid w:val="1D9C4C7C"/>
    <w:rsid w:val="1F0E1492"/>
    <w:rsid w:val="1F1D7927"/>
    <w:rsid w:val="1F78010D"/>
    <w:rsid w:val="20F87999"/>
    <w:rsid w:val="218B6DCA"/>
    <w:rsid w:val="21B24356"/>
    <w:rsid w:val="21FA7AAB"/>
    <w:rsid w:val="221A3EEA"/>
    <w:rsid w:val="22A30143"/>
    <w:rsid w:val="22DE117B"/>
    <w:rsid w:val="23977CA8"/>
    <w:rsid w:val="2554491A"/>
    <w:rsid w:val="25A641D2"/>
    <w:rsid w:val="269A360B"/>
    <w:rsid w:val="269B185D"/>
    <w:rsid w:val="270218DC"/>
    <w:rsid w:val="270C4509"/>
    <w:rsid w:val="272950BB"/>
    <w:rsid w:val="27807F4C"/>
    <w:rsid w:val="279462AC"/>
    <w:rsid w:val="27BB0012"/>
    <w:rsid w:val="28CA01D8"/>
    <w:rsid w:val="28CB3F50"/>
    <w:rsid w:val="291E6775"/>
    <w:rsid w:val="29A73CFB"/>
    <w:rsid w:val="29C9741A"/>
    <w:rsid w:val="29E76B67"/>
    <w:rsid w:val="2A2E29E8"/>
    <w:rsid w:val="2B867CA0"/>
    <w:rsid w:val="2C95343A"/>
    <w:rsid w:val="2CED04B5"/>
    <w:rsid w:val="2DAF2092"/>
    <w:rsid w:val="2E2959A0"/>
    <w:rsid w:val="2EA80FBB"/>
    <w:rsid w:val="2EEF6BEA"/>
    <w:rsid w:val="302F3016"/>
    <w:rsid w:val="30437AE0"/>
    <w:rsid w:val="309F63EE"/>
    <w:rsid w:val="30B369AA"/>
    <w:rsid w:val="31F6028F"/>
    <w:rsid w:val="32342B66"/>
    <w:rsid w:val="32764F2C"/>
    <w:rsid w:val="32AB72CC"/>
    <w:rsid w:val="33242BDA"/>
    <w:rsid w:val="335B24D2"/>
    <w:rsid w:val="344C4BA9"/>
    <w:rsid w:val="350C08BE"/>
    <w:rsid w:val="363B44C3"/>
    <w:rsid w:val="368A369C"/>
    <w:rsid w:val="36DE12F2"/>
    <w:rsid w:val="3725794B"/>
    <w:rsid w:val="37660D5D"/>
    <w:rsid w:val="37A4078E"/>
    <w:rsid w:val="37B47D9F"/>
    <w:rsid w:val="38186543"/>
    <w:rsid w:val="38507FCD"/>
    <w:rsid w:val="3971644D"/>
    <w:rsid w:val="3A092B2A"/>
    <w:rsid w:val="3A2A31CC"/>
    <w:rsid w:val="3A8F666C"/>
    <w:rsid w:val="3C4165AB"/>
    <w:rsid w:val="3C485B8B"/>
    <w:rsid w:val="3D8827E0"/>
    <w:rsid w:val="3EAE5A4E"/>
    <w:rsid w:val="3EEB07F8"/>
    <w:rsid w:val="3F275F2C"/>
    <w:rsid w:val="3F381275"/>
    <w:rsid w:val="3F9E5AC2"/>
    <w:rsid w:val="401272A7"/>
    <w:rsid w:val="415723CD"/>
    <w:rsid w:val="41FA5DBB"/>
    <w:rsid w:val="42453912"/>
    <w:rsid w:val="4392221B"/>
    <w:rsid w:val="44EC107E"/>
    <w:rsid w:val="45690320"/>
    <w:rsid w:val="46B53E1D"/>
    <w:rsid w:val="48256D81"/>
    <w:rsid w:val="482C04E4"/>
    <w:rsid w:val="491868E5"/>
    <w:rsid w:val="49902920"/>
    <w:rsid w:val="49971F00"/>
    <w:rsid w:val="49995C78"/>
    <w:rsid w:val="4B15132F"/>
    <w:rsid w:val="4B1A4908"/>
    <w:rsid w:val="4C65060F"/>
    <w:rsid w:val="4FA233AD"/>
    <w:rsid w:val="504D01DE"/>
    <w:rsid w:val="50A05B3E"/>
    <w:rsid w:val="51025EB1"/>
    <w:rsid w:val="5139389D"/>
    <w:rsid w:val="52D63A99"/>
    <w:rsid w:val="53192AD0"/>
    <w:rsid w:val="550A17D8"/>
    <w:rsid w:val="55102B67"/>
    <w:rsid w:val="555962BC"/>
    <w:rsid w:val="55A75279"/>
    <w:rsid w:val="56955A19"/>
    <w:rsid w:val="56ED7603"/>
    <w:rsid w:val="57256D9D"/>
    <w:rsid w:val="582B4CB4"/>
    <w:rsid w:val="58564D34"/>
    <w:rsid w:val="588E2720"/>
    <w:rsid w:val="5A2275C4"/>
    <w:rsid w:val="5A3115B5"/>
    <w:rsid w:val="5B1E7D8B"/>
    <w:rsid w:val="5B2968EF"/>
    <w:rsid w:val="5B3620C1"/>
    <w:rsid w:val="5B9731F0"/>
    <w:rsid w:val="5BCD22B6"/>
    <w:rsid w:val="5CBC77F8"/>
    <w:rsid w:val="5D2F09BC"/>
    <w:rsid w:val="5D597C07"/>
    <w:rsid w:val="5D657951"/>
    <w:rsid w:val="5DE80098"/>
    <w:rsid w:val="5E6C3EFA"/>
    <w:rsid w:val="5EBB3B43"/>
    <w:rsid w:val="5ECF0CB0"/>
    <w:rsid w:val="5EFF6126"/>
    <w:rsid w:val="5F021772"/>
    <w:rsid w:val="60A725D1"/>
    <w:rsid w:val="60BB3DF0"/>
    <w:rsid w:val="611A7247"/>
    <w:rsid w:val="61B2747F"/>
    <w:rsid w:val="62CE4B46"/>
    <w:rsid w:val="62F92E8C"/>
    <w:rsid w:val="636C365E"/>
    <w:rsid w:val="63EF49BB"/>
    <w:rsid w:val="642B52C7"/>
    <w:rsid w:val="64747F00"/>
    <w:rsid w:val="65E25240"/>
    <w:rsid w:val="66304E17"/>
    <w:rsid w:val="67314E6D"/>
    <w:rsid w:val="679B09B6"/>
    <w:rsid w:val="67CF1A09"/>
    <w:rsid w:val="682D7860"/>
    <w:rsid w:val="69842192"/>
    <w:rsid w:val="6ABA1153"/>
    <w:rsid w:val="6BE97F42"/>
    <w:rsid w:val="6C1825D5"/>
    <w:rsid w:val="6C2E1DF8"/>
    <w:rsid w:val="6C727594"/>
    <w:rsid w:val="6C9D2ADA"/>
    <w:rsid w:val="6D5D610D"/>
    <w:rsid w:val="6D6535F8"/>
    <w:rsid w:val="6E3D3AFC"/>
    <w:rsid w:val="6F91691B"/>
    <w:rsid w:val="6FF62C2D"/>
    <w:rsid w:val="71732E86"/>
    <w:rsid w:val="71A1274A"/>
    <w:rsid w:val="72187E98"/>
    <w:rsid w:val="727C21B0"/>
    <w:rsid w:val="72EE5E3E"/>
    <w:rsid w:val="742F670E"/>
    <w:rsid w:val="743569C5"/>
    <w:rsid w:val="7440091B"/>
    <w:rsid w:val="74795BDB"/>
    <w:rsid w:val="75A51F37"/>
    <w:rsid w:val="75B275F6"/>
    <w:rsid w:val="76B74AEA"/>
    <w:rsid w:val="77106CCA"/>
    <w:rsid w:val="7808174F"/>
    <w:rsid w:val="784A620C"/>
    <w:rsid w:val="786A065C"/>
    <w:rsid w:val="788B412F"/>
    <w:rsid w:val="790F6B0E"/>
    <w:rsid w:val="7A637111"/>
    <w:rsid w:val="7A6F1F5A"/>
    <w:rsid w:val="7A875A85"/>
    <w:rsid w:val="7B241E85"/>
    <w:rsid w:val="7CCE5995"/>
    <w:rsid w:val="7D3923AB"/>
    <w:rsid w:val="7D427194"/>
    <w:rsid w:val="7D676F18"/>
    <w:rsid w:val="7DAA49A0"/>
    <w:rsid w:val="7E32042F"/>
    <w:rsid w:val="7E417769"/>
    <w:rsid w:val="7EA45F4A"/>
    <w:rsid w:val="7F1647EA"/>
    <w:rsid w:val="7F8E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99"/>
    <w:rPr>
      <w:rFonts w:cs="Times New Roman"/>
    </w:rPr>
  </w:style>
  <w:style w:type="character" w:customStyle="1" w:styleId="7">
    <w:name w:val="Footer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Header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</Pages>
  <Words>2455</Words>
  <Characters>2509</Characters>
  <Lines>0</Lines>
  <Paragraphs>0</Paragraphs>
  <TotalTime>11</TotalTime>
  <ScaleCrop>false</ScaleCrop>
  <LinksUpToDate>false</LinksUpToDate>
  <CharactersWithSpaces>2748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2023-07-05T06:55:00Z</dcterms:created>
  <dc:creator>啦啦啦</dc:creator>
  <cp:lastModifiedBy>NoPointerException</cp:lastModifiedBy>
  <cp:lastPrinted>2024-05-29T00:15:00Z</cp:lastPrinted>
  <dcterms:modified xsi:type="dcterms:W3CDTF">2024-06-14T16:35:58Z</dcterms:modified>
  <dc:title>义纪〔2023〕34 号                      签发人：戴  经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D8CF8747D86F41BB9B9F41A04BA2AF6B_13</vt:lpwstr>
  </property>
</Properties>
</file>