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256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附件2：</w:t>
      </w:r>
    </w:p>
    <w:p w14:paraId="7E436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color w:val="auto"/>
          <w:sz w:val="44"/>
          <w:szCs w:val="44"/>
          <w:lang w:val="en-US" w:eastAsia="zh-CN"/>
        </w:rPr>
        <w:t>同意报考介绍信</w:t>
      </w:r>
    </w:p>
    <w:p w14:paraId="01699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山东德仁四方人才发展集团有限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公司：</w:t>
      </w:r>
    </w:p>
    <w:p w14:paraId="7DA01E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 w14:paraId="4AD7F7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工作。</w:t>
      </w:r>
      <w:bookmarkStart w:id="0" w:name="_GoBack"/>
      <w:bookmarkEnd w:id="0"/>
    </w:p>
    <w:p w14:paraId="66DD17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 w14:paraId="4A4953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 w14:paraId="08DFC8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14153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2EEF3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64918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</w:p>
    <w:p w14:paraId="75338D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日</w:t>
      </w:r>
    </w:p>
    <w:p w14:paraId="7213A5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8FCABAF7-61DB-49DD-89ED-4BC4D0CABB5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2D9D395-6DEA-4301-A952-057E0CAD84C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DBD6901-447B-4568-9C0F-08619653CB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49A6EEA-9F5F-4B68-BC02-36C437117F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0CFB6D-C211-476C-8866-25F5027980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0E202E0-3BDE-4430-AC96-73461B0030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5D95465-8B0B-428E-8827-DCFDE4524A2A}"/>
  </w:font>
  <w:font w:name="方正仿宋_GB2312">
    <w:altName w:val="仿宋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8" w:fontKey="{12167868-85C6-4C52-9227-D3067DE076D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F892136D-7753-49D5-8457-5F5D5EC7435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69679BAC-E95E-4807-B6D5-529A1CEF5F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9ECF2"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sImhkaWQiOiI2ZTIyZmNkMjJjOWNmMTE0NDkyNmI3NzExZjY3YjQ5YSIsInVzZXJDb3VudCI6Mn0="/>
  </w:docVars>
  <w:rsids>
    <w:rsidRoot w:val="25766E97"/>
    <w:rsid w:val="00FE1942"/>
    <w:rsid w:val="0DB23DD0"/>
    <w:rsid w:val="0F5D776A"/>
    <w:rsid w:val="110F3A07"/>
    <w:rsid w:val="13136924"/>
    <w:rsid w:val="17BE2762"/>
    <w:rsid w:val="1EF47B8C"/>
    <w:rsid w:val="233D5EA2"/>
    <w:rsid w:val="24AA2F7B"/>
    <w:rsid w:val="25766E97"/>
    <w:rsid w:val="283604BC"/>
    <w:rsid w:val="2D19517B"/>
    <w:rsid w:val="2F1321AD"/>
    <w:rsid w:val="3E3F6F45"/>
    <w:rsid w:val="49537365"/>
    <w:rsid w:val="4F8026DD"/>
    <w:rsid w:val="4FC74056"/>
    <w:rsid w:val="516A3A56"/>
    <w:rsid w:val="54FA24B0"/>
    <w:rsid w:val="56F91B04"/>
    <w:rsid w:val="5B134945"/>
    <w:rsid w:val="5FBD1346"/>
    <w:rsid w:val="64197903"/>
    <w:rsid w:val="659A6BA8"/>
    <w:rsid w:val="6760797E"/>
    <w:rsid w:val="68D1198F"/>
    <w:rsid w:val="6CFA617E"/>
    <w:rsid w:val="6D736A1A"/>
    <w:rsid w:val="6D8E174D"/>
    <w:rsid w:val="6FC34F4E"/>
    <w:rsid w:val="73A3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1</Pages>
  <Words>143</Words>
  <Characters>144</Characters>
  <Lines>0</Lines>
  <Paragraphs>0</Paragraphs>
  <TotalTime>0</TotalTime>
  <ScaleCrop>false</ScaleCrop>
  <LinksUpToDate>false</LinksUpToDate>
  <CharactersWithSpaces>205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大图图</cp:lastModifiedBy>
  <dcterms:modified xsi:type="dcterms:W3CDTF">2025-05-16T07:44:25Z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  <property fmtid="{D5CDD505-2E9C-101B-9397-08002B2CF9AE}" pid="5" name="KSOTemplateDocerSaveRecord">
    <vt:lpwstr>eyJoZGlkIjoiNmY4MDNkOWIxMDRiNjNjYTA3YjVlODdlYjcxNmE0OGIiLCJ1c2VySWQiOiI0MzMyNzc1ODQifQ==</vt:lpwstr>
  </property>
</Properties>
</file>